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PDM-B-30024262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BImA, BPol Bundespolizei Potsdam, Comp. Haus 8, 13, 14, Trockenbauarbeiten H 13, 14</w:t>
            </w:r>
            <w:bookmarkEnd w:id="1"/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Trockenbauarbeiten Haus 13, 14</w:t>
            </w:r>
            <w:bookmarkEnd w:id="2"/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VHB2008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2016-03-07T08:59:00Z</dcterms:created>
  <dc:creator>Dorothea Fenner</dc:creator>
  <cp:keywords>Nachunternehmereinsatz EU, Eignungsleihe</cp:keywords>
  <cp:lastModifiedBy>Bianca Pawlak</cp:lastModifiedBy>
  <cp:lastPrinted>2016-02-18T07:36:00Z</cp:lastPrinted>
  <dcterms:modified xsi:type="dcterms:W3CDTF">2023-04-19T07:16:00Z</dcterms:modified>
  <cp:revision>11</cp:revision>
  <dc:subject>Nachunternehmer; Unterauftragnehmer; Eignungsleihe</dc:subject>
  <dc:title>Verzeichnis der Leistungen/Kapazitäten anderer Unternehmen</dc:title>
</cp:coreProperties>
</file>